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E54" w:rsidRDefault="00A84E54" w:rsidP="00323125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ИНФОРМАЦИЯ МБДОУ «Детский сад № 6» </w:t>
      </w:r>
    </w:p>
    <w:p w:rsidR="00A84E54" w:rsidRPr="00323125" w:rsidRDefault="00A84E54" w:rsidP="00323125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 организации и проведении   а</w:t>
      </w:r>
      <w:r w:rsidRPr="00965B56">
        <w:rPr>
          <w:rFonts w:ascii="Times New Roman" w:hAnsi="Times New Roman"/>
          <w:b/>
          <w:sz w:val="28"/>
        </w:rPr>
        <w:t>кция  «Каждой печужке - кормушка»</w:t>
      </w:r>
      <w:r>
        <w:rPr>
          <w:rFonts w:ascii="Times New Roman" w:hAnsi="Times New Roman"/>
          <w:b/>
          <w:sz w:val="28"/>
        </w:rPr>
        <w:t>, посвященной Году экологии.</w:t>
      </w:r>
    </w:p>
    <w:p w:rsidR="00A84E54" w:rsidRDefault="00A84E54" w:rsidP="0092740A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 старшей группе компенсирующей направленности № 12 в МБДОУ №6 станицы Ессентукской, под руководством воспитателей Л.П. Поповой, Л.В. Бондарь, </w:t>
      </w:r>
      <w:r>
        <w:rPr>
          <w:rFonts w:ascii="Times New Roman" w:hAnsi="Times New Roman"/>
          <w:i/>
          <w:sz w:val="28"/>
        </w:rPr>
        <w:t xml:space="preserve">с 3 по 15 марта </w:t>
      </w:r>
      <w:r w:rsidRPr="008E0954">
        <w:rPr>
          <w:rFonts w:ascii="Times New Roman" w:hAnsi="Times New Roman"/>
          <w:i/>
          <w:sz w:val="28"/>
        </w:rPr>
        <w:t>2017</w:t>
      </w:r>
      <w:r>
        <w:rPr>
          <w:rFonts w:ascii="Times New Roman" w:hAnsi="Times New Roman"/>
          <w:sz w:val="28"/>
        </w:rPr>
        <w:t xml:space="preserve"> года</w:t>
      </w:r>
      <w:bookmarkStart w:id="0" w:name="_GoBack"/>
      <w:bookmarkEnd w:id="0"/>
      <w:r>
        <w:rPr>
          <w:rFonts w:ascii="Times New Roman" w:hAnsi="Times New Roman"/>
          <w:sz w:val="28"/>
        </w:rPr>
        <w:t xml:space="preserve"> была проведена акция «Каждой печужке - кормушка». Активными участниками акции были и родители воспитанников группы.</w:t>
      </w:r>
    </w:p>
    <w:p w:rsidR="00A84E54" w:rsidRDefault="00A84E54" w:rsidP="003D4F7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84E54" w:rsidRDefault="00A84E54" w:rsidP="003D4F7A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B3463B">
        <w:rPr>
          <w:rFonts w:ascii="Times New Roman" w:hAnsi="Times New Roman"/>
          <w:b/>
          <w:sz w:val="28"/>
        </w:rPr>
        <w:t>Задачи:</w:t>
      </w:r>
      <w:r>
        <w:rPr>
          <w:rFonts w:ascii="Times New Roman" w:hAnsi="Times New Roman"/>
          <w:sz w:val="28"/>
        </w:rPr>
        <w:t xml:space="preserve"> Воспитывать любовь к окружающему миру. Закрепить знания детей о природе. Продолжать воспитывать интерес и заботливое  отношение  к птицам, чувство ответственности за их безопасность. Привлечь родителей к совместной работе детского сада и семьи.</w:t>
      </w:r>
    </w:p>
    <w:p w:rsidR="00A84E54" w:rsidRDefault="00A84E54" w:rsidP="003D4F7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84E54" w:rsidRDefault="00A84E54" w:rsidP="003D4F7A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B3463B">
        <w:rPr>
          <w:rFonts w:ascii="Times New Roman" w:hAnsi="Times New Roman"/>
          <w:b/>
          <w:sz w:val="28"/>
        </w:rPr>
        <w:t>Предшествующая  работа:</w:t>
      </w:r>
      <w:r>
        <w:rPr>
          <w:rFonts w:ascii="Times New Roman" w:hAnsi="Times New Roman"/>
          <w:sz w:val="28"/>
        </w:rPr>
        <w:t xml:space="preserve"> Читали произведения: М. Горького «Воробьишко», Е.И.Чарушина «Рассказы про зверей и птиц», В. В. Бианки «Мастера без топора», «Лесные домишки», «Кто чем поет?», «Чей нос лучше», беседовали с воспитанниками о птицах, рассматривали  иллюстрации в книгах о птицах, из набора открыток «Птицы русского леса», из тематического словаря в картинках «Перелётные и зимующие птицы России», загадывали загадки, смотрели мультфильмы о птицах «Оранжевое горлышко» и др., слушали, как поют птицы, подкармливали и рассматривали  птиц во время прогулок  на участке детского сада.</w:t>
      </w:r>
    </w:p>
    <w:p w:rsidR="00A84E54" w:rsidRDefault="00A84E54" w:rsidP="003D4F7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84E54" w:rsidRDefault="00A84E54" w:rsidP="003F2C36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период проведения акции дети  познакомились с новыми музыкальными произведениями о птицах: Р. Шуман «Кукушка - невидимка», пьеса «Лебедь» из сюиты Сен - Санса,песня «Птичка - невеличка» слова Н. Френкеля, муз. М. Красева,  «Песенка синички» слова и музыка М. Галушка, музыкальная сказка «Как птицы учились петь»А. Ольшевская,О.Васильева,  Н. А. Римский – Корсаков «Песни и пляски птиц» из оперы «Снегурочка»; был проведен цикл музыкальных занятий по программе «Музыкальные шедевры» О.П. Радынова из сборников: «Музыка о животных и птицах», «Природа и музыка». Слушали записи «Голоса птиц» и из аудиоэнциклопедии «Городские птицы».</w:t>
      </w:r>
    </w:p>
    <w:p w:rsidR="00A84E54" w:rsidRDefault="00A84E54" w:rsidP="00E80F9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 занятиях по  художественному творчеству  рисовали  и  лепили птиц.</w:t>
      </w:r>
    </w:p>
    <w:p w:rsidR="00A84E54" w:rsidRDefault="00A84E54" w:rsidP="00E80F9F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Выучили наизусть стихотворения В. Бардадыма «Ласточка», А. Плещеева «Сельская песня», В. Берестова «Жаворонок полевой», А. Барто «Скачет шустрая синица».</w:t>
      </w:r>
    </w:p>
    <w:p w:rsidR="00A84E54" w:rsidRDefault="00A84E54" w:rsidP="003D4F7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84E54" w:rsidRDefault="00A84E54" w:rsidP="003D4F7A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3D4F7A">
        <w:rPr>
          <w:rFonts w:ascii="Times New Roman" w:hAnsi="Times New Roman"/>
          <w:b/>
          <w:sz w:val="28"/>
        </w:rPr>
        <w:t>Итогом</w:t>
      </w:r>
      <w:r>
        <w:rPr>
          <w:rFonts w:ascii="Times New Roman" w:hAnsi="Times New Roman"/>
          <w:sz w:val="28"/>
        </w:rPr>
        <w:t xml:space="preserve"> акции стала коллективная работа «Каждой печужке – кормушка» с участием родителей воспитанников ДОУ.</w:t>
      </w:r>
    </w:p>
    <w:p w:rsidR="00A84E54" w:rsidRDefault="00A84E54" w:rsidP="003D4F7A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A84E54" w:rsidRPr="0056529C" w:rsidRDefault="00A84E54" w:rsidP="003D4F7A">
      <w:pPr>
        <w:spacing w:after="0" w:line="240" w:lineRule="auto"/>
        <w:rPr>
          <w:rFonts w:ascii="Times New Roman" w:hAnsi="Times New Roman"/>
          <w:sz w:val="28"/>
        </w:rPr>
      </w:pPr>
      <w:r w:rsidRPr="00063B4A">
        <w:rPr>
          <w:rFonts w:ascii="Times New Roman" w:hAnsi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316.5pt">
            <v:imagedata r:id="rId4" o:title="" cropleft="65f"/>
          </v:shape>
        </w:pict>
      </w:r>
    </w:p>
    <w:p w:rsidR="00A84E54" w:rsidRDefault="00A84E54" w:rsidP="003D4F7A">
      <w:pPr>
        <w:spacing w:after="0" w:line="240" w:lineRule="auto"/>
        <w:rPr>
          <w:rFonts w:ascii="Times New Roman" w:hAnsi="Times New Roman"/>
          <w:sz w:val="28"/>
        </w:rPr>
      </w:pPr>
    </w:p>
    <w:p w:rsidR="00A84E54" w:rsidRPr="0056529C" w:rsidRDefault="00A84E54" w:rsidP="003D4F7A">
      <w:pPr>
        <w:spacing w:after="0" w:line="240" w:lineRule="auto"/>
        <w:rPr>
          <w:rFonts w:ascii="Times New Roman" w:hAnsi="Times New Roman"/>
          <w:sz w:val="28"/>
        </w:rPr>
      </w:pPr>
    </w:p>
    <w:p w:rsidR="00A84E54" w:rsidRPr="0056529C" w:rsidRDefault="00A84E54" w:rsidP="003D4F7A">
      <w:pPr>
        <w:spacing w:after="0" w:line="240" w:lineRule="auto"/>
        <w:rPr>
          <w:rFonts w:ascii="Times New Roman" w:hAnsi="Times New Roman"/>
          <w:sz w:val="28"/>
        </w:rPr>
      </w:pPr>
      <w:r w:rsidRPr="00063B4A">
        <w:rPr>
          <w:rFonts w:ascii="Times New Roman" w:hAnsi="Times New Roman"/>
          <w:sz w:val="28"/>
        </w:rPr>
        <w:pict>
          <v:shape id="_x0000_i1026" type="#_x0000_t75" style="width:422.25pt;height:316.5pt">
            <v:imagedata r:id="rId5" o:title=""/>
          </v:shape>
        </w:pict>
      </w:r>
    </w:p>
    <w:sectPr w:rsidR="00A84E54" w:rsidRPr="0056529C" w:rsidSect="00803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4098"/>
    <w:rsid w:val="00005C99"/>
    <w:rsid w:val="00063B4A"/>
    <w:rsid w:val="00064098"/>
    <w:rsid w:val="000E187C"/>
    <w:rsid w:val="00143E4B"/>
    <w:rsid w:val="001550BE"/>
    <w:rsid w:val="0016725A"/>
    <w:rsid w:val="002C6230"/>
    <w:rsid w:val="00323125"/>
    <w:rsid w:val="003329C0"/>
    <w:rsid w:val="00341A18"/>
    <w:rsid w:val="00343D4A"/>
    <w:rsid w:val="0036124B"/>
    <w:rsid w:val="003D4F7A"/>
    <w:rsid w:val="003F2C36"/>
    <w:rsid w:val="004209BE"/>
    <w:rsid w:val="00494824"/>
    <w:rsid w:val="0056529C"/>
    <w:rsid w:val="006D2B5D"/>
    <w:rsid w:val="00704BC5"/>
    <w:rsid w:val="0071604F"/>
    <w:rsid w:val="0076466B"/>
    <w:rsid w:val="007D05A8"/>
    <w:rsid w:val="008036E1"/>
    <w:rsid w:val="008E0954"/>
    <w:rsid w:val="008F2E7D"/>
    <w:rsid w:val="00903084"/>
    <w:rsid w:val="0092740A"/>
    <w:rsid w:val="00965B56"/>
    <w:rsid w:val="00A84E54"/>
    <w:rsid w:val="00A934B8"/>
    <w:rsid w:val="00B1247D"/>
    <w:rsid w:val="00B3463B"/>
    <w:rsid w:val="00BF30A0"/>
    <w:rsid w:val="00BF3231"/>
    <w:rsid w:val="00D55718"/>
    <w:rsid w:val="00D85E2F"/>
    <w:rsid w:val="00E80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6E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143</TotalTime>
  <Pages>2</Pages>
  <Words>333</Words>
  <Characters>1901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2017-03-14T15:36:00Z</dcterms:created>
  <dcterms:modified xsi:type="dcterms:W3CDTF">2017-03-16T06:10:00Z</dcterms:modified>
</cp:coreProperties>
</file>